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4D47A590" w:rsidR="00015402" w:rsidRDefault="00AC6E15" w:rsidP="007D0FE5">
      <w:r>
        <w:rPr>
          <w:noProof/>
        </w:rPr>
        <w:drawing>
          <wp:anchor distT="0" distB="0" distL="114300" distR="114300" simplePos="0" relativeHeight="251658240" behindDoc="1" locked="0" layoutInCell="1" allowOverlap="1" wp14:anchorId="48C667FE" wp14:editId="3EA7FD68">
            <wp:simplePos x="0" y="0"/>
            <wp:positionH relativeFrom="column">
              <wp:posOffset>4269105</wp:posOffset>
            </wp:positionH>
            <wp:positionV relativeFrom="paragraph">
              <wp:posOffset>-880745</wp:posOffset>
            </wp:positionV>
            <wp:extent cx="1566545" cy="987425"/>
            <wp:effectExtent l="0" t="0" r="0" b="3175"/>
            <wp:wrapNone/>
            <wp:docPr id="179128846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7832CA" w14:textId="77777777" w:rsidR="00AC6E15" w:rsidRPr="009A3195" w:rsidRDefault="00AC6E15" w:rsidP="00AC6E15">
      <w:pPr>
        <w:tabs>
          <w:tab w:val="left" w:pos="1395"/>
        </w:tabs>
        <w:rPr>
          <w:rFonts w:ascii="Arial" w:hAnsi="Arial" w:cs="Arial"/>
          <w:b/>
          <w:sz w:val="20"/>
          <w:szCs w:val="20"/>
        </w:rPr>
      </w:pPr>
      <w:r w:rsidRPr="009A3195">
        <w:rPr>
          <w:rFonts w:ascii="Arial" w:hAnsi="Arial" w:cs="Arial"/>
          <w:b/>
          <w:sz w:val="20"/>
          <w:szCs w:val="20"/>
        </w:rPr>
        <w:t>Solicitud Prueba</w:t>
      </w:r>
    </w:p>
    <w:p w14:paraId="7C4158E1" w14:textId="333863BE" w:rsidR="00AC6E15" w:rsidRPr="009A3195" w:rsidRDefault="00AC6E15" w:rsidP="00AC6E15">
      <w:pPr>
        <w:tabs>
          <w:tab w:val="left" w:pos="1395"/>
        </w:tabs>
        <w:rPr>
          <w:rFonts w:ascii="Arial" w:hAnsi="Arial" w:cs="Arial"/>
          <w:b/>
          <w:sz w:val="20"/>
          <w:szCs w:val="20"/>
        </w:rPr>
      </w:pPr>
      <w:r w:rsidRPr="009A3195">
        <w:rPr>
          <w:rFonts w:ascii="Arial" w:hAnsi="Arial" w:cs="Arial"/>
          <w:b/>
          <w:sz w:val="20"/>
          <w:szCs w:val="20"/>
        </w:rPr>
        <w:t>Campeonato de España de Enduro</w:t>
      </w:r>
      <w:r>
        <w:rPr>
          <w:rFonts w:ascii="Arial" w:hAnsi="Arial" w:cs="Arial"/>
          <w:b/>
          <w:sz w:val="20"/>
          <w:szCs w:val="20"/>
        </w:rPr>
        <w:t xml:space="preserve"> 202</w:t>
      </w:r>
      <w:r w:rsidR="00B47513">
        <w:rPr>
          <w:rFonts w:ascii="Arial" w:hAnsi="Arial" w:cs="Arial"/>
          <w:b/>
          <w:sz w:val="20"/>
          <w:szCs w:val="20"/>
        </w:rPr>
        <w:t>7</w:t>
      </w:r>
    </w:p>
    <w:p w14:paraId="71FBA659" w14:textId="77777777" w:rsidR="00AC6E15" w:rsidRPr="009A3195" w:rsidRDefault="00AC6E15" w:rsidP="00AC6E15">
      <w:pPr>
        <w:tabs>
          <w:tab w:val="left" w:pos="1395"/>
        </w:tabs>
        <w:rPr>
          <w:rFonts w:ascii="Arial" w:hAnsi="Arial" w:cs="Arial"/>
          <w:b/>
          <w:sz w:val="20"/>
          <w:szCs w:val="20"/>
        </w:rPr>
      </w:pPr>
    </w:p>
    <w:p w14:paraId="5E2992DA" w14:textId="294FED2D" w:rsidR="00AC6E15" w:rsidRDefault="00AC6E15" w:rsidP="00AC6E15">
      <w:pPr>
        <w:tabs>
          <w:tab w:val="left" w:pos="1395"/>
        </w:tabs>
        <w:jc w:val="both"/>
        <w:rPr>
          <w:rFonts w:ascii="Arial" w:hAnsi="Arial" w:cs="Arial"/>
          <w:sz w:val="20"/>
          <w:szCs w:val="20"/>
        </w:rPr>
      </w:pPr>
      <w:r w:rsidRPr="009A3195">
        <w:rPr>
          <w:rFonts w:ascii="Arial" w:hAnsi="Arial" w:cs="Arial"/>
          <w:b/>
          <w:sz w:val="20"/>
          <w:szCs w:val="20"/>
        </w:rPr>
        <w:t>IMPORTANTE:</w:t>
      </w:r>
      <w:r w:rsidRPr="009A3195">
        <w:rPr>
          <w:rFonts w:ascii="Arial" w:hAnsi="Arial" w:cs="Arial"/>
          <w:sz w:val="20"/>
          <w:szCs w:val="20"/>
        </w:rPr>
        <w:t xml:space="preserve"> </w:t>
      </w:r>
      <w:r w:rsidRPr="002D680E">
        <w:rPr>
          <w:rFonts w:ascii="Arial" w:hAnsi="Arial" w:cs="Arial"/>
          <w:sz w:val="20"/>
          <w:szCs w:val="20"/>
        </w:rPr>
        <w:t>La información facilitada (aportaciones RFME, condiciones organizadores, precios de inscripciones…) es PROVISIONAL, pendiente de la elaboración del presupuesto 202</w:t>
      </w:r>
      <w:r w:rsidR="00B47513">
        <w:rPr>
          <w:rFonts w:ascii="Arial" w:hAnsi="Arial" w:cs="Arial"/>
          <w:sz w:val="20"/>
          <w:szCs w:val="20"/>
        </w:rPr>
        <w:t>7</w:t>
      </w:r>
      <w:r w:rsidRPr="002D680E">
        <w:rPr>
          <w:rFonts w:ascii="Arial" w:hAnsi="Arial" w:cs="Arial"/>
          <w:sz w:val="20"/>
          <w:szCs w:val="20"/>
        </w:rPr>
        <w:t xml:space="preserve"> y aprobación por parte </w:t>
      </w:r>
      <w:r w:rsidR="00CB3EA0">
        <w:rPr>
          <w:rFonts w:ascii="Arial" w:hAnsi="Arial" w:cs="Arial"/>
          <w:sz w:val="20"/>
          <w:szCs w:val="20"/>
        </w:rPr>
        <w:t xml:space="preserve">de </w:t>
      </w:r>
      <w:r w:rsidRPr="002D680E">
        <w:rPr>
          <w:rFonts w:ascii="Arial" w:hAnsi="Arial" w:cs="Arial"/>
          <w:sz w:val="20"/>
          <w:szCs w:val="20"/>
        </w:rPr>
        <w:t>los órganos competentes de la RFME. Cifras y datos 202</w:t>
      </w:r>
      <w:r w:rsidR="00B47513">
        <w:rPr>
          <w:rFonts w:ascii="Arial" w:hAnsi="Arial" w:cs="Arial"/>
          <w:sz w:val="20"/>
          <w:szCs w:val="20"/>
        </w:rPr>
        <w:t>6</w:t>
      </w:r>
      <w:r w:rsidRPr="002D680E">
        <w:rPr>
          <w:rFonts w:ascii="Arial" w:hAnsi="Arial" w:cs="Arial"/>
          <w:sz w:val="20"/>
          <w:szCs w:val="20"/>
        </w:rPr>
        <w:t>.</w:t>
      </w:r>
    </w:p>
    <w:p w14:paraId="7BF38C09" w14:textId="77777777" w:rsidR="00AC6E15" w:rsidRDefault="00AC6E15" w:rsidP="00AC6E15">
      <w:pPr>
        <w:tabs>
          <w:tab w:val="left" w:pos="1395"/>
        </w:tabs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  <w:gridCol w:w="4243"/>
      </w:tblGrid>
      <w:tr w:rsidR="00AC6E15" w:rsidRPr="004D63C4" w14:paraId="56324668" w14:textId="77777777" w:rsidTr="003B40E4">
        <w:tc>
          <w:tcPr>
            <w:tcW w:w="4251" w:type="dxa"/>
            <w:shd w:val="clear" w:color="auto" w:fill="BFBFBF"/>
          </w:tcPr>
          <w:p w14:paraId="4950231D" w14:textId="1C5468F1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Aportaciones RFME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B47513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243" w:type="dxa"/>
            <w:shd w:val="clear" w:color="auto" w:fill="BFBFBF"/>
          </w:tcPr>
          <w:p w14:paraId="225FF477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Organizadores:</w:t>
            </w:r>
          </w:p>
        </w:tc>
      </w:tr>
      <w:tr w:rsidR="00AC6E15" w:rsidRPr="004D63C4" w14:paraId="7CEBAB2C" w14:textId="77777777" w:rsidTr="003B40E4">
        <w:tc>
          <w:tcPr>
            <w:tcW w:w="4251" w:type="dxa"/>
          </w:tcPr>
          <w:p w14:paraId="61C3E111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Oficiales RFME</w:t>
            </w:r>
          </w:p>
          <w:p w14:paraId="329E287C" w14:textId="77777777" w:rsidR="00AC6E15" w:rsidRPr="009A3195" w:rsidRDefault="00AC6E15" w:rsidP="00AC6E15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Presidente de Jurado</w:t>
            </w:r>
          </w:p>
          <w:p w14:paraId="7883F8AE" w14:textId="77777777" w:rsidR="00AC6E15" w:rsidRPr="009A3195" w:rsidRDefault="00AC6E15" w:rsidP="00AC6E15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Comisario Deportivo</w:t>
            </w:r>
          </w:p>
          <w:p w14:paraId="79E83108" w14:textId="77777777" w:rsidR="00AC6E15" w:rsidRPr="009A3195" w:rsidRDefault="00AC6E15" w:rsidP="00AC6E15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Comisario Técnico</w:t>
            </w:r>
          </w:p>
          <w:p w14:paraId="5BADE9A1" w14:textId="77777777" w:rsidR="00AC6E15" w:rsidRPr="009A3195" w:rsidRDefault="00AC6E15" w:rsidP="00AC6E15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Coordinador de Enduro</w:t>
            </w:r>
          </w:p>
          <w:p w14:paraId="39E8AAB8" w14:textId="77777777" w:rsidR="00AC6E15" w:rsidRDefault="00AC6E15" w:rsidP="00AC6E15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Inspector de Recorridos</w:t>
            </w:r>
          </w:p>
          <w:p w14:paraId="2DEA1788" w14:textId="77777777" w:rsidR="00AC6E15" w:rsidRPr="009A3195" w:rsidRDefault="00AC6E15" w:rsidP="003B40E4">
            <w:pPr>
              <w:tabs>
                <w:tab w:val="left" w:pos="1395"/>
              </w:tabs>
              <w:ind w:left="720"/>
              <w:rPr>
                <w:rFonts w:ascii="Arial" w:hAnsi="Arial" w:cs="Arial"/>
                <w:sz w:val="18"/>
                <w:szCs w:val="18"/>
              </w:rPr>
            </w:pPr>
          </w:p>
          <w:p w14:paraId="08958936" w14:textId="77777777" w:rsidR="00AC6E15" w:rsidRPr="007F63F1" w:rsidRDefault="00AC6E15" w:rsidP="003B40E4">
            <w:pPr>
              <w:tabs>
                <w:tab w:val="left" w:pos="1395"/>
              </w:tabs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14:paraId="6BBD970F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Costes*:</w:t>
            </w:r>
          </w:p>
          <w:p w14:paraId="63590E5D" w14:textId="30EDDD7F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- Derechos RFME: 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B47513">
              <w:rPr>
                <w:rFonts w:ascii="Arial" w:hAnsi="Arial" w:cs="Arial"/>
                <w:sz w:val="18"/>
                <w:szCs w:val="18"/>
              </w:rPr>
              <w:t>8</w:t>
            </w:r>
            <w:r w:rsidR="0003021F">
              <w:rPr>
                <w:rFonts w:ascii="Arial" w:hAnsi="Arial" w:cs="Arial"/>
                <w:sz w:val="18"/>
                <w:szCs w:val="18"/>
              </w:rPr>
              <w:t>5</w:t>
            </w:r>
            <w:r w:rsidRPr="009A3195">
              <w:rPr>
                <w:rFonts w:ascii="Arial" w:hAnsi="Arial" w:cs="Arial"/>
                <w:sz w:val="18"/>
                <w:szCs w:val="18"/>
              </w:rPr>
              <w:t xml:space="preserve"> €/1.</w:t>
            </w:r>
            <w:r w:rsidR="00B47513">
              <w:rPr>
                <w:rFonts w:ascii="Arial" w:hAnsi="Arial" w:cs="Arial"/>
                <w:sz w:val="18"/>
                <w:szCs w:val="18"/>
              </w:rPr>
              <w:t>955</w:t>
            </w:r>
            <w:r w:rsidRPr="009A3195">
              <w:rPr>
                <w:rFonts w:ascii="Arial" w:hAnsi="Arial" w:cs="Arial"/>
                <w:sz w:val="18"/>
                <w:szCs w:val="18"/>
              </w:rPr>
              <w:t xml:space="preserve"> € (2 días)  </w:t>
            </w:r>
          </w:p>
          <w:p w14:paraId="6A88DF9F" w14:textId="1AD6117F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  Seguros RC: 1</w:t>
            </w:r>
            <w:r w:rsidR="00B47513">
              <w:rPr>
                <w:rFonts w:ascii="Arial" w:hAnsi="Arial" w:cs="Arial"/>
                <w:sz w:val="18"/>
                <w:szCs w:val="18"/>
              </w:rPr>
              <w:t>6</w:t>
            </w:r>
            <w:r w:rsidRPr="009A3195">
              <w:rPr>
                <w:rFonts w:ascii="Arial" w:hAnsi="Arial" w:cs="Arial"/>
                <w:sz w:val="18"/>
                <w:szCs w:val="18"/>
              </w:rPr>
              <w:t xml:space="preserve"> € por piloto/evento</w:t>
            </w:r>
          </w:p>
          <w:p w14:paraId="1FF7CECD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- Oficiales</w:t>
            </w:r>
          </w:p>
          <w:p w14:paraId="00C54181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9A3195">
              <w:rPr>
                <w:rFonts w:ascii="Arial" w:hAnsi="Arial" w:cs="Arial"/>
                <w:sz w:val="18"/>
                <w:szCs w:val="18"/>
                <w:u w:val="single"/>
              </w:rPr>
              <w:t>Reservas de Habitaciones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,</w:t>
            </w:r>
            <w:r w:rsidRPr="009A3195">
              <w:rPr>
                <w:rFonts w:ascii="Arial" w:hAnsi="Arial" w:cs="Arial"/>
                <w:sz w:val="18"/>
                <w:szCs w:val="18"/>
                <w:u w:val="single"/>
              </w:rPr>
              <w:t xml:space="preserve"> en Hotel cercano</w:t>
            </w:r>
            <w:r w:rsidRPr="009A3195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A6E99BA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- Una habitación para Miembro de la Junta </w:t>
            </w:r>
          </w:p>
          <w:p w14:paraId="700C4052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  Directiva: </w:t>
            </w: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(Pruebas de un día: entrada </w:t>
            </w:r>
          </w:p>
          <w:p w14:paraId="210C87A2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viernes, salida domingo) </w:t>
            </w:r>
          </w:p>
          <w:p w14:paraId="78BC1B0E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(Pruebas de dos días: entrada jueves, salida  </w:t>
            </w:r>
          </w:p>
          <w:p w14:paraId="6366D3AE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domingo)</w:t>
            </w:r>
          </w:p>
          <w:p w14:paraId="7AD3B41E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- Dos habitaciones para el Coordinador de  </w:t>
            </w:r>
          </w:p>
          <w:p w14:paraId="26B1D10B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  Enduro y para el Inspector de Recorridos: </w:t>
            </w:r>
          </w:p>
          <w:p w14:paraId="0EAD6D70" w14:textId="77777777" w:rsidR="00AC6E1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  (</w:t>
            </w: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Pruebas de un día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y </w:t>
            </w: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de dos días: entrada </w:t>
            </w:r>
          </w:p>
          <w:p w14:paraId="2E4C1E61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miércoles, </w:t>
            </w: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salida domingo) </w:t>
            </w:r>
          </w:p>
          <w:p w14:paraId="39364E06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9A3195">
              <w:rPr>
                <w:rFonts w:ascii="Arial" w:hAnsi="Arial" w:cs="Arial"/>
                <w:sz w:val="18"/>
                <w:szCs w:val="18"/>
              </w:rPr>
              <w:t>- Tres habitaciones para los Oficiales:</w:t>
            </w:r>
          </w:p>
          <w:p w14:paraId="735C0D66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(Pruebas de un día: entrada viernes, salida </w:t>
            </w:r>
          </w:p>
          <w:p w14:paraId="2D7AFE5D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domingo) </w:t>
            </w:r>
          </w:p>
          <w:p w14:paraId="627CF672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(Pruebas de dos días: entrada jueves, salida </w:t>
            </w:r>
          </w:p>
          <w:p w14:paraId="6F076A3F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domingo)</w:t>
            </w:r>
          </w:p>
          <w:p w14:paraId="0A83F63D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- Una habitación para la responsable del </w:t>
            </w:r>
          </w:p>
          <w:p w14:paraId="038A45AD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  Departamento de Prensa </w:t>
            </w: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(entrada viernes, </w:t>
            </w:r>
          </w:p>
          <w:p w14:paraId="6A9FA435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i/>
                <w:sz w:val="18"/>
                <w:szCs w:val="18"/>
              </w:rPr>
              <w:t xml:space="preserve">  salida domingo)</w:t>
            </w:r>
          </w:p>
          <w:p w14:paraId="096B8576" w14:textId="77777777" w:rsidR="00AC6E15" w:rsidRPr="007F63F1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 RFME aprobará el Hotel y el Organizador asumirá el coste de la</w:t>
            </w:r>
            <w:r w:rsidRPr="009A3195">
              <w:rPr>
                <w:rFonts w:ascii="Arial" w:hAnsi="Arial" w:cs="Arial"/>
                <w:b/>
                <w:sz w:val="18"/>
                <w:szCs w:val="18"/>
              </w:rPr>
              <w:t xml:space="preserve">s </w:t>
            </w:r>
            <w:r>
              <w:rPr>
                <w:rFonts w:ascii="Arial" w:hAnsi="Arial" w:cs="Arial"/>
                <w:b/>
                <w:sz w:val="18"/>
                <w:szCs w:val="18"/>
              </w:rPr>
              <w:t>habitaciones</w:t>
            </w:r>
            <w:r w:rsidRPr="009A319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AC6E15" w:rsidRPr="004D63C4" w14:paraId="771DE64D" w14:textId="77777777" w:rsidTr="003B40E4">
        <w:tc>
          <w:tcPr>
            <w:tcW w:w="4251" w:type="dxa"/>
            <w:tcBorders>
              <w:bottom w:val="single" w:sz="4" w:space="0" w:color="auto"/>
            </w:tcBorders>
          </w:tcPr>
          <w:p w14:paraId="7812B6BC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Dorsales (Placas y cifras) Patrocinadores   </w:t>
            </w:r>
          </w:p>
          <w:p w14:paraId="00F93EF7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Exclusivos</w:t>
            </w:r>
            <w:r>
              <w:rPr>
                <w:rFonts w:ascii="Arial" w:hAnsi="Arial" w:cs="Arial"/>
                <w:sz w:val="18"/>
                <w:szCs w:val="18"/>
              </w:rPr>
              <w:t xml:space="preserve"> - Fondo de Pódium </w:t>
            </w:r>
            <w:r w:rsidRPr="0039631A">
              <w:rPr>
                <w:rFonts w:ascii="Arial" w:hAnsi="Arial" w:cs="Arial"/>
                <w:sz w:val="18"/>
                <w:szCs w:val="18"/>
              </w:rPr>
              <w:t>y Camión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14:paraId="74F13629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Ingresos: </w:t>
            </w:r>
          </w:p>
          <w:p w14:paraId="64B7B815" w14:textId="77777777" w:rsidR="00AC6E15" w:rsidRPr="007F63F1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Inscripciones (10% para la RFME)</w:t>
            </w:r>
          </w:p>
        </w:tc>
      </w:tr>
      <w:tr w:rsidR="00AC6E15" w:rsidRPr="004D63C4" w14:paraId="3F063918" w14:textId="77777777" w:rsidTr="003B40E4">
        <w:tc>
          <w:tcPr>
            <w:tcW w:w="4251" w:type="dxa"/>
            <w:tcBorders>
              <w:right w:val="single" w:sz="4" w:space="0" w:color="auto"/>
            </w:tcBorders>
          </w:tcPr>
          <w:p w14:paraId="51190EA9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Cronometraje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543872" w14:textId="77777777" w:rsidR="00AC6E15" w:rsidRPr="004D63C4" w:rsidRDefault="00AC6E15" w:rsidP="003B40E4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AC6E15" w:rsidRPr="004D63C4" w14:paraId="5033318C" w14:textId="77777777" w:rsidTr="003B40E4">
        <w:tc>
          <w:tcPr>
            <w:tcW w:w="4251" w:type="dxa"/>
            <w:tcBorders>
              <w:right w:val="single" w:sz="4" w:space="0" w:color="auto"/>
            </w:tcBorders>
          </w:tcPr>
          <w:p w14:paraId="6CC912BA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 xml:space="preserve">Resumen TV </w:t>
            </w:r>
          </w:p>
        </w:tc>
        <w:tc>
          <w:tcPr>
            <w:tcW w:w="4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04E92" w14:textId="77777777" w:rsidR="00AC6E15" w:rsidRPr="004D63C4" w:rsidRDefault="00AC6E15" w:rsidP="003B40E4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AC6E15" w:rsidRPr="004D63C4" w14:paraId="4E0E5A4A" w14:textId="77777777" w:rsidTr="003B40E4">
        <w:tc>
          <w:tcPr>
            <w:tcW w:w="4251" w:type="dxa"/>
            <w:tcBorders>
              <w:right w:val="single" w:sz="4" w:space="0" w:color="auto"/>
            </w:tcBorders>
          </w:tcPr>
          <w:p w14:paraId="5700A119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18"/>
                <w:szCs w:val="18"/>
              </w:rPr>
            </w:pPr>
            <w:r w:rsidRPr="009A3195">
              <w:rPr>
                <w:rFonts w:ascii="Arial" w:hAnsi="Arial" w:cs="Arial"/>
                <w:sz w:val="18"/>
                <w:szCs w:val="18"/>
              </w:rPr>
              <w:t>Cinta RFME de dos colores para Especiales</w:t>
            </w:r>
            <w:r>
              <w:rPr>
                <w:rFonts w:ascii="Arial" w:hAnsi="Arial" w:cs="Arial"/>
                <w:sz w:val="18"/>
                <w:szCs w:val="18"/>
              </w:rPr>
              <w:t xml:space="preserve"> - Cantidad Limitada</w:t>
            </w:r>
          </w:p>
        </w:tc>
        <w:tc>
          <w:tcPr>
            <w:tcW w:w="4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22BC" w14:textId="77777777" w:rsidR="00AC6E15" w:rsidRPr="004D63C4" w:rsidRDefault="00AC6E15" w:rsidP="003B40E4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</w:tbl>
    <w:p w14:paraId="17AABA7A" w14:textId="77777777" w:rsidR="00AC6E15" w:rsidRDefault="00AC6E15" w:rsidP="00AC6E15">
      <w:pPr>
        <w:tabs>
          <w:tab w:val="left" w:pos="1395"/>
        </w:tabs>
        <w:jc w:val="center"/>
        <w:rPr>
          <w:rFonts w:ascii="Arial" w:hAnsi="Arial" w:cs="Arial"/>
          <w:b/>
        </w:rPr>
      </w:pPr>
    </w:p>
    <w:tbl>
      <w:tblPr>
        <w:tblW w:w="5953" w:type="dxa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868"/>
      </w:tblGrid>
      <w:tr w:rsidR="00AC6E15" w:rsidRPr="005C6FEF" w14:paraId="7B9D417D" w14:textId="77777777" w:rsidTr="003B40E4">
        <w:tc>
          <w:tcPr>
            <w:tcW w:w="3085" w:type="dxa"/>
            <w:shd w:val="clear" w:color="auto" w:fill="BFBFBF"/>
          </w:tcPr>
          <w:p w14:paraId="0BC09BE3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Información Inscripciones</w:t>
            </w:r>
          </w:p>
        </w:tc>
        <w:tc>
          <w:tcPr>
            <w:tcW w:w="2868" w:type="dxa"/>
            <w:shd w:val="clear" w:color="auto" w:fill="BFBFBF"/>
          </w:tcPr>
          <w:p w14:paraId="77290477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Precio Inscripción</w:t>
            </w:r>
          </w:p>
        </w:tc>
      </w:tr>
      <w:tr w:rsidR="00AC6E15" w:rsidRPr="005C6FEF" w14:paraId="6CCB7709" w14:textId="77777777" w:rsidTr="003B40E4">
        <w:tc>
          <w:tcPr>
            <w:tcW w:w="3085" w:type="dxa"/>
          </w:tcPr>
          <w:p w14:paraId="5AE646C7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9A3195">
              <w:rPr>
                <w:rFonts w:ascii="Arial" w:hAnsi="Arial" w:cs="Arial"/>
                <w:sz w:val="20"/>
                <w:szCs w:val="20"/>
              </w:rPr>
              <w:t>Todas las Categorías</w:t>
            </w:r>
          </w:p>
        </w:tc>
        <w:tc>
          <w:tcPr>
            <w:tcW w:w="2868" w:type="dxa"/>
          </w:tcPr>
          <w:p w14:paraId="4F362F90" w14:textId="19358A5D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24707">
              <w:rPr>
                <w:rFonts w:ascii="Arial" w:hAnsi="Arial" w:cs="Arial"/>
                <w:sz w:val="20"/>
                <w:szCs w:val="20"/>
              </w:rPr>
              <w:t>45</w:t>
            </w:r>
            <w:r w:rsidRPr="009A3195">
              <w:rPr>
                <w:rFonts w:ascii="Arial" w:hAnsi="Arial" w:cs="Arial"/>
                <w:sz w:val="20"/>
                <w:szCs w:val="20"/>
              </w:rPr>
              <w:t xml:space="preserve"> €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319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924707">
              <w:rPr>
                <w:rFonts w:ascii="Arial" w:hAnsi="Arial" w:cs="Arial"/>
                <w:sz w:val="20"/>
                <w:szCs w:val="20"/>
              </w:rPr>
              <w:t>35</w:t>
            </w:r>
            <w:r w:rsidRPr="009A3195">
              <w:rPr>
                <w:rFonts w:ascii="Arial" w:hAnsi="Arial" w:cs="Arial"/>
                <w:sz w:val="20"/>
                <w:szCs w:val="20"/>
              </w:rPr>
              <w:t xml:space="preserve"> € (2 días)</w:t>
            </w:r>
          </w:p>
        </w:tc>
      </w:tr>
    </w:tbl>
    <w:p w14:paraId="54A2784C" w14:textId="77777777" w:rsidR="00AC6E15" w:rsidRDefault="00AC6E15" w:rsidP="00AC6E15">
      <w:pPr>
        <w:tabs>
          <w:tab w:val="left" w:pos="1395"/>
        </w:tabs>
        <w:jc w:val="right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4234"/>
      </w:tblGrid>
      <w:tr w:rsidR="00AC6E15" w:rsidRPr="009A3195" w14:paraId="7CF6CDDB" w14:textId="77777777" w:rsidTr="003B40E4">
        <w:tc>
          <w:tcPr>
            <w:tcW w:w="8494" w:type="dxa"/>
            <w:gridSpan w:val="2"/>
            <w:shd w:val="clear" w:color="auto" w:fill="BFBFBF"/>
          </w:tcPr>
          <w:p w14:paraId="77EDE854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Datos del Organizador:</w:t>
            </w:r>
          </w:p>
        </w:tc>
      </w:tr>
      <w:tr w:rsidR="00AC6E15" w:rsidRPr="009A3195" w14:paraId="4D248B39" w14:textId="77777777" w:rsidTr="003B40E4">
        <w:tc>
          <w:tcPr>
            <w:tcW w:w="4260" w:type="dxa"/>
          </w:tcPr>
          <w:p w14:paraId="234447C4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 xml:space="preserve">Organizador: </w:t>
            </w:r>
          </w:p>
        </w:tc>
        <w:tc>
          <w:tcPr>
            <w:tcW w:w="4234" w:type="dxa"/>
          </w:tcPr>
          <w:p w14:paraId="0D81F1C3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6E15" w:rsidRPr="009A3195" w14:paraId="34ACC2A5" w14:textId="77777777" w:rsidTr="003B40E4">
        <w:tc>
          <w:tcPr>
            <w:tcW w:w="4260" w:type="dxa"/>
          </w:tcPr>
          <w:p w14:paraId="0DFDEB31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Persona de contacto</w:t>
            </w:r>
          </w:p>
        </w:tc>
        <w:tc>
          <w:tcPr>
            <w:tcW w:w="4234" w:type="dxa"/>
          </w:tcPr>
          <w:p w14:paraId="61347657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6E15" w:rsidRPr="009A3195" w14:paraId="52691612" w14:textId="77777777" w:rsidTr="003B40E4">
        <w:tc>
          <w:tcPr>
            <w:tcW w:w="4260" w:type="dxa"/>
          </w:tcPr>
          <w:p w14:paraId="62B40204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Teléfono de contacto</w:t>
            </w:r>
          </w:p>
        </w:tc>
        <w:tc>
          <w:tcPr>
            <w:tcW w:w="4234" w:type="dxa"/>
          </w:tcPr>
          <w:p w14:paraId="2EBE37A2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6E15" w:rsidRPr="009A3195" w14:paraId="37648EDA" w14:textId="77777777" w:rsidTr="003B40E4">
        <w:tc>
          <w:tcPr>
            <w:tcW w:w="4260" w:type="dxa"/>
          </w:tcPr>
          <w:p w14:paraId="248090AD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4234" w:type="dxa"/>
          </w:tcPr>
          <w:p w14:paraId="733AF20B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6E15" w:rsidRPr="009A3195" w14:paraId="665BD9C1" w14:textId="77777777" w:rsidTr="003B40E4">
        <w:tc>
          <w:tcPr>
            <w:tcW w:w="8494" w:type="dxa"/>
            <w:gridSpan w:val="2"/>
            <w:shd w:val="clear" w:color="auto" w:fill="BFBFBF"/>
          </w:tcPr>
          <w:p w14:paraId="27C9089B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Datos del evento</w:t>
            </w:r>
          </w:p>
        </w:tc>
      </w:tr>
      <w:tr w:rsidR="00AC6E15" w:rsidRPr="009A3195" w14:paraId="64750B6C" w14:textId="77777777" w:rsidTr="003B40E4">
        <w:tc>
          <w:tcPr>
            <w:tcW w:w="4260" w:type="dxa"/>
          </w:tcPr>
          <w:p w14:paraId="6CBDAAD6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Localidad</w:t>
            </w:r>
          </w:p>
        </w:tc>
        <w:tc>
          <w:tcPr>
            <w:tcW w:w="4234" w:type="dxa"/>
          </w:tcPr>
          <w:p w14:paraId="434FB8E5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6E15" w:rsidRPr="009A3195" w14:paraId="42B729E9" w14:textId="77777777" w:rsidTr="003B40E4">
        <w:tc>
          <w:tcPr>
            <w:tcW w:w="8494" w:type="dxa"/>
            <w:gridSpan w:val="2"/>
            <w:shd w:val="clear" w:color="auto" w:fill="BFBFBF"/>
          </w:tcPr>
          <w:p w14:paraId="79440D17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Fechas Propuestas</w:t>
            </w:r>
          </w:p>
        </w:tc>
      </w:tr>
      <w:tr w:rsidR="00AC6E15" w:rsidRPr="009A3195" w14:paraId="7E5D52D2" w14:textId="77777777" w:rsidTr="003B40E4">
        <w:tc>
          <w:tcPr>
            <w:tcW w:w="4260" w:type="dxa"/>
          </w:tcPr>
          <w:p w14:paraId="07CFA18B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Fecha prioritaria</w:t>
            </w:r>
          </w:p>
        </w:tc>
        <w:tc>
          <w:tcPr>
            <w:tcW w:w="4234" w:type="dxa"/>
          </w:tcPr>
          <w:p w14:paraId="4375196D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6E15" w:rsidRPr="009A3195" w14:paraId="4D08F876" w14:textId="77777777" w:rsidTr="003B40E4">
        <w:tc>
          <w:tcPr>
            <w:tcW w:w="4260" w:type="dxa"/>
          </w:tcPr>
          <w:p w14:paraId="5D3F3587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2ª Opción</w:t>
            </w:r>
          </w:p>
        </w:tc>
        <w:tc>
          <w:tcPr>
            <w:tcW w:w="4234" w:type="dxa"/>
          </w:tcPr>
          <w:p w14:paraId="5CF563F8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6E15" w:rsidRPr="009A3195" w14:paraId="1F615F23" w14:textId="77777777" w:rsidTr="003B40E4">
        <w:tc>
          <w:tcPr>
            <w:tcW w:w="8494" w:type="dxa"/>
            <w:gridSpan w:val="2"/>
            <w:shd w:val="clear" w:color="auto" w:fill="BFBFBF"/>
          </w:tcPr>
          <w:p w14:paraId="6C3098C3" w14:textId="77777777" w:rsidR="00AC6E15" w:rsidRPr="009A3195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A3195">
              <w:rPr>
                <w:rFonts w:ascii="Arial" w:hAnsi="Arial" w:cs="Arial"/>
                <w:b/>
                <w:sz w:val="20"/>
                <w:szCs w:val="20"/>
              </w:rPr>
              <w:t>Observaciones, comentarios</w:t>
            </w:r>
          </w:p>
        </w:tc>
      </w:tr>
      <w:tr w:rsidR="00AC6E15" w:rsidRPr="004D63C4" w14:paraId="044391A5" w14:textId="77777777" w:rsidTr="0005022C">
        <w:trPr>
          <w:trHeight w:val="463"/>
        </w:trPr>
        <w:tc>
          <w:tcPr>
            <w:tcW w:w="8494" w:type="dxa"/>
            <w:gridSpan w:val="2"/>
          </w:tcPr>
          <w:p w14:paraId="758B8393" w14:textId="77777777" w:rsidR="00AC6E15" w:rsidRPr="004D63C4" w:rsidRDefault="00AC6E15" w:rsidP="003B40E4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2B27FC80" w14:textId="4CC55D4D" w:rsidR="005456EE" w:rsidRDefault="005456EE" w:rsidP="007D0FE5"/>
    <w:p w14:paraId="1D5B98F6" w14:textId="131145C8" w:rsidR="005456EE" w:rsidRPr="007D0FE5" w:rsidRDefault="005456EE" w:rsidP="007D0FE5"/>
    <w:sectPr w:rsidR="005456EE" w:rsidRPr="007D0FE5" w:rsidSect="00E45CA3">
      <w:headerReference w:type="default" r:id="rId9"/>
      <w:footerReference w:type="default" r:id="rId10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D56CC" w14:textId="77777777" w:rsidR="00DE4ECC" w:rsidRDefault="00DE4ECC" w:rsidP="003764F8">
      <w:r>
        <w:separator/>
      </w:r>
    </w:p>
  </w:endnote>
  <w:endnote w:type="continuationSeparator" w:id="0">
    <w:p w14:paraId="7F320030" w14:textId="77777777" w:rsidR="00DE4ECC" w:rsidRDefault="00DE4ECC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6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B7D94" w14:textId="77777777" w:rsidR="00DE4ECC" w:rsidRDefault="00DE4ECC" w:rsidP="003764F8">
      <w:r>
        <w:separator/>
      </w:r>
    </w:p>
  </w:footnote>
  <w:footnote w:type="continuationSeparator" w:id="0">
    <w:p w14:paraId="18F2704A" w14:textId="77777777" w:rsidR="00DE4ECC" w:rsidRDefault="00DE4ECC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77777777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60D1D883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736706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3021F"/>
    <w:rsid w:val="0003290F"/>
    <w:rsid w:val="0005022C"/>
    <w:rsid w:val="000945A6"/>
    <w:rsid w:val="0009504E"/>
    <w:rsid w:val="000A4031"/>
    <w:rsid w:val="000B7E97"/>
    <w:rsid w:val="000C2358"/>
    <w:rsid w:val="000D6992"/>
    <w:rsid w:val="00144C53"/>
    <w:rsid w:val="00144F16"/>
    <w:rsid w:val="00153EC4"/>
    <w:rsid w:val="00181DD6"/>
    <w:rsid w:val="0021232E"/>
    <w:rsid w:val="00240454"/>
    <w:rsid w:val="00246036"/>
    <w:rsid w:val="00252ADD"/>
    <w:rsid w:val="002926CA"/>
    <w:rsid w:val="0030670D"/>
    <w:rsid w:val="00337347"/>
    <w:rsid w:val="00343932"/>
    <w:rsid w:val="00345AD4"/>
    <w:rsid w:val="003764F8"/>
    <w:rsid w:val="00397C34"/>
    <w:rsid w:val="003B0E90"/>
    <w:rsid w:val="003D6846"/>
    <w:rsid w:val="00405839"/>
    <w:rsid w:val="0041491B"/>
    <w:rsid w:val="004856D3"/>
    <w:rsid w:val="004A50CE"/>
    <w:rsid w:val="004B6BB7"/>
    <w:rsid w:val="004D2765"/>
    <w:rsid w:val="004D76D6"/>
    <w:rsid w:val="00514565"/>
    <w:rsid w:val="005307AB"/>
    <w:rsid w:val="00534397"/>
    <w:rsid w:val="005456EE"/>
    <w:rsid w:val="00547E97"/>
    <w:rsid w:val="00552DE5"/>
    <w:rsid w:val="00576708"/>
    <w:rsid w:val="005A4DF2"/>
    <w:rsid w:val="005B36F6"/>
    <w:rsid w:val="005B645A"/>
    <w:rsid w:val="005D7DC6"/>
    <w:rsid w:val="005E178F"/>
    <w:rsid w:val="00614DFC"/>
    <w:rsid w:val="006320EA"/>
    <w:rsid w:val="006347D8"/>
    <w:rsid w:val="00654E44"/>
    <w:rsid w:val="00672851"/>
    <w:rsid w:val="00684D22"/>
    <w:rsid w:val="00694C6A"/>
    <w:rsid w:val="006B3E86"/>
    <w:rsid w:val="006C33FA"/>
    <w:rsid w:val="006C5A6C"/>
    <w:rsid w:val="006E3330"/>
    <w:rsid w:val="00727AEF"/>
    <w:rsid w:val="00765034"/>
    <w:rsid w:val="00782C41"/>
    <w:rsid w:val="00796A82"/>
    <w:rsid w:val="007B2F6A"/>
    <w:rsid w:val="007D0FE5"/>
    <w:rsid w:val="007E1F49"/>
    <w:rsid w:val="007F0C5E"/>
    <w:rsid w:val="00810181"/>
    <w:rsid w:val="00862207"/>
    <w:rsid w:val="00895ED7"/>
    <w:rsid w:val="008A7E86"/>
    <w:rsid w:val="008D14D1"/>
    <w:rsid w:val="008D18B8"/>
    <w:rsid w:val="009122D8"/>
    <w:rsid w:val="00924707"/>
    <w:rsid w:val="00996300"/>
    <w:rsid w:val="009A0D01"/>
    <w:rsid w:val="009C19DA"/>
    <w:rsid w:val="009C31F0"/>
    <w:rsid w:val="009C3A25"/>
    <w:rsid w:val="009E7846"/>
    <w:rsid w:val="00A05B16"/>
    <w:rsid w:val="00A10848"/>
    <w:rsid w:val="00A3176A"/>
    <w:rsid w:val="00A62CE9"/>
    <w:rsid w:val="00A77817"/>
    <w:rsid w:val="00A955D0"/>
    <w:rsid w:val="00AC6E15"/>
    <w:rsid w:val="00B10DBE"/>
    <w:rsid w:val="00B47513"/>
    <w:rsid w:val="00BD3527"/>
    <w:rsid w:val="00C24A05"/>
    <w:rsid w:val="00C507AB"/>
    <w:rsid w:val="00C57901"/>
    <w:rsid w:val="00C637F7"/>
    <w:rsid w:val="00C74E55"/>
    <w:rsid w:val="00C95AB3"/>
    <w:rsid w:val="00CB234D"/>
    <w:rsid w:val="00CB3EA0"/>
    <w:rsid w:val="00CC2039"/>
    <w:rsid w:val="00CE44A7"/>
    <w:rsid w:val="00D262AA"/>
    <w:rsid w:val="00D30C81"/>
    <w:rsid w:val="00D400B1"/>
    <w:rsid w:val="00D57719"/>
    <w:rsid w:val="00D929DC"/>
    <w:rsid w:val="00DB6301"/>
    <w:rsid w:val="00DE1AAA"/>
    <w:rsid w:val="00DE4ECC"/>
    <w:rsid w:val="00E0668D"/>
    <w:rsid w:val="00E45CA3"/>
    <w:rsid w:val="00EB6D80"/>
    <w:rsid w:val="00ED028F"/>
    <w:rsid w:val="00ED7E09"/>
    <w:rsid w:val="00F065C6"/>
    <w:rsid w:val="00F14BB5"/>
    <w:rsid w:val="00F32AB7"/>
    <w:rsid w:val="00F634DA"/>
    <w:rsid w:val="00F667AB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30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Antonio Llanos</cp:lastModifiedBy>
  <cp:revision>11</cp:revision>
  <cp:lastPrinted>2023-12-19T11:17:00Z</cp:lastPrinted>
  <dcterms:created xsi:type="dcterms:W3CDTF">2021-05-27T08:03:00Z</dcterms:created>
  <dcterms:modified xsi:type="dcterms:W3CDTF">2026-09-16T15:26:00Z</dcterms:modified>
</cp:coreProperties>
</file>