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EE26C" w14:textId="5B7B53F4" w:rsidR="0020534E" w:rsidRDefault="002740B5" w:rsidP="007D0FE5">
      <w:r>
        <w:rPr>
          <w:noProof/>
        </w:rPr>
        <w:drawing>
          <wp:anchor distT="0" distB="0" distL="114300" distR="114300" simplePos="0" relativeHeight="251660288" behindDoc="1" locked="0" layoutInCell="1" allowOverlap="1" wp14:anchorId="213D8E29" wp14:editId="07EA291B">
            <wp:simplePos x="0" y="0"/>
            <wp:positionH relativeFrom="column">
              <wp:posOffset>5227541</wp:posOffset>
            </wp:positionH>
            <wp:positionV relativeFrom="paragraph">
              <wp:posOffset>-1170415</wp:posOffset>
            </wp:positionV>
            <wp:extent cx="1244600" cy="1244600"/>
            <wp:effectExtent l="0" t="0" r="0" b="0"/>
            <wp:wrapNone/>
            <wp:docPr id="1629690038" name="Imagen 21">
              <a:extLst xmlns:a="http://schemas.openxmlformats.org/drawingml/2006/main">
                <a:ext uri="{FF2B5EF4-FFF2-40B4-BE49-F238E27FC236}">
                  <a16:creationId xmlns:a16="http://schemas.microsoft.com/office/drawing/2014/main" id="{BA140361-B333-1143-29AC-E8B58FD0D9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1">
                      <a:extLst>
                        <a:ext uri="{FF2B5EF4-FFF2-40B4-BE49-F238E27FC236}">
                          <a16:creationId xmlns:a16="http://schemas.microsoft.com/office/drawing/2014/main" id="{BA140361-B333-1143-29AC-E8B58FD0D90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2BEB332" wp14:editId="1120FB20">
            <wp:simplePos x="0" y="0"/>
            <wp:positionH relativeFrom="column">
              <wp:posOffset>4151823</wp:posOffset>
            </wp:positionH>
            <wp:positionV relativeFrom="paragraph">
              <wp:posOffset>-979474</wp:posOffset>
            </wp:positionV>
            <wp:extent cx="1050925" cy="893445"/>
            <wp:effectExtent l="0" t="0" r="0" b="1905"/>
            <wp:wrapNone/>
            <wp:docPr id="2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E2CA37C7-8172-1EA8-72BA-A48A278408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3">
                      <a:extLst>
                        <a:ext uri="{FF2B5EF4-FFF2-40B4-BE49-F238E27FC236}">
                          <a16:creationId xmlns:a16="http://schemas.microsoft.com/office/drawing/2014/main" id="{E2CA37C7-8172-1EA8-72BA-A48A2784086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F1DDB" w14:textId="569F632A" w:rsidR="0020534E" w:rsidRPr="0020534E" w:rsidRDefault="0020534E" w:rsidP="0020534E">
      <w:pPr>
        <w:rPr>
          <w:b/>
        </w:rPr>
      </w:pPr>
      <w:r w:rsidRPr="0020534E">
        <w:rPr>
          <w:b/>
        </w:rPr>
        <w:t>Solicitud Prueba</w:t>
      </w:r>
    </w:p>
    <w:p w14:paraId="4E195CC9" w14:textId="3B88202A" w:rsidR="0020534E" w:rsidRPr="0020534E" w:rsidRDefault="0020534E" w:rsidP="0020534E">
      <w:pPr>
        <w:rPr>
          <w:b/>
        </w:rPr>
      </w:pPr>
      <w:r w:rsidRPr="0020534E">
        <w:rPr>
          <w:b/>
        </w:rPr>
        <w:t xml:space="preserve">Copa de España de Velocidad Clásicas - Copa de España de </w:t>
      </w:r>
      <w:r w:rsidR="002740B5">
        <w:rPr>
          <w:b/>
        </w:rPr>
        <w:t>Velocidad EVO</w:t>
      </w:r>
      <w:r w:rsidRPr="0020534E">
        <w:rPr>
          <w:b/>
        </w:rPr>
        <w:t xml:space="preserve"> 202</w:t>
      </w:r>
      <w:r w:rsidR="00CE26EF">
        <w:rPr>
          <w:b/>
        </w:rPr>
        <w:t>7</w:t>
      </w:r>
    </w:p>
    <w:p w14:paraId="3E09592C" w14:textId="3EEE6A93" w:rsidR="0020534E" w:rsidRPr="0020534E" w:rsidRDefault="0020534E" w:rsidP="0020534E">
      <w:pPr>
        <w:rPr>
          <w:b/>
        </w:rPr>
      </w:pPr>
    </w:p>
    <w:p w14:paraId="07AEB1C6" w14:textId="4FBD0D4C" w:rsidR="0020534E" w:rsidRPr="00CE26EF" w:rsidRDefault="0020534E" w:rsidP="0020534E">
      <w:pPr>
        <w:jc w:val="both"/>
        <w:rPr>
          <w:u w:val="single"/>
        </w:rPr>
      </w:pPr>
      <w:r w:rsidRPr="0020534E">
        <w:rPr>
          <w:b/>
        </w:rPr>
        <w:t>IMPORTANTE:</w:t>
      </w:r>
      <w:r w:rsidRPr="0020534E">
        <w:t xml:space="preserve"> La información facilitada (aportaciones RFME, </w:t>
      </w:r>
      <w:proofErr w:type="gramStart"/>
      <w:r w:rsidRPr="0020534E">
        <w:t>condiciones</w:t>
      </w:r>
      <w:r w:rsidR="00CE26EF">
        <w:t xml:space="preserve"> </w:t>
      </w:r>
      <w:r w:rsidRPr="0020534E">
        <w:t>organizadores</w:t>
      </w:r>
      <w:proofErr w:type="gramEnd"/>
      <w:r w:rsidRPr="0020534E">
        <w:t xml:space="preserve">, precios de inscripciones…) es </w:t>
      </w:r>
      <w:r w:rsidRPr="007E71F5">
        <w:rPr>
          <w:b/>
          <w:bCs/>
        </w:rPr>
        <w:t>PROVISIONAL</w:t>
      </w:r>
      <w:r w:rsidRPr="0020534E">
        <w:t>, pendiente de la elaboración del presupuesto 202</w:t>
      </w:r>
      <w:r w:rsidR="00CE26EF">
        <w:t>7</w:t>
      </w:r>
      <w:r w:rsidRPr="0020534E">
        <w:t xml:space="preserve"> y aprobación por parte los órganos competentes de la RFME. </w:t>
      </w:r>
      <w:r w:rsidRPr="00CE26EF">
        <w:rPr>
          <w:u w:val="single"/>
        </w:rPr>
        <w:t>Las cifras y datos económicos son de la temporada 202</w:t>
      </w:r>
      <w:r w:rsidR="00CE26EF" w:rsidRPr="00CE26EF">
        <w:rPr>
          <w:u w:val="single"/>
        </w:rPr>
        <w:t>6</w:t>
      </w:r>
      <w:r w:rsidRPr="00CE26EF">
        <w:rPr>
          <w:u w:val="single"/>
        </w:rPr>
        <w:t xml:space="preserve"> por lo que son meramente informativos. Se estiman incrementarse con el IPC para el 202</w:t>
      </w:r>
      <w:r w:rsidR="00CE26EF" w:rsidRPr="00CE26EF">
        <w:rPr>
          <w:u w:val="single"/>
        </w:rPr>
        <w:t>7</w:t>
      </w:r>
      <w:r w:rsidRPr="00CE26EF">
        <w:rPr>
          <w:u w:val="single"/>
        </w:rPr>
        <w:t>.</w:t>
      </w:r>
    </w:p>
    <w:p w14:paraId="53E6A2AA" w14:textId="77777777" w:rsidR="0020534E" w:rsidRPr="0020534E" w:rsidRDefault="0020534E" w:rsidP="0020534E">
      <w:pPr>
        <w:jc w:val="both"/>
        <w:rPr>
          <w:b/>
        </w:rPr>
      </w:pPr>
    </w:p>
    <w:p w14:paraId="51FB3444" w14:textId="77777777" w:rsidR="0020534E" w:rsidRPr="0020534E" w:rsidRDefault="0020534E" w:rsidP="002053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1"/>
        <w:gridCol w:w="4243"/>
      </w:tblGrid>
      <w:tr w:rsidR="0020534E" w:rsidRPr="0020534E" w14:paraId="125789A3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D10ECBF" w14:textId="0E569CD3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Aportaciones RFME 202</w:t>
            </w:r>
            <w:r w:rsidR="002740B5">
              <w:rPr>
                <w:b/>
              </w:rPr>
              <w:t>5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D571F45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Organizadores:</w:t>
            </w:r>
          </w:p>
        </w:tc>
      </w:tr>
      <w:tr w:rsidR="0020534E" w:rsidRPr="0020534E" w14:paraId="7710D183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F786" w14:textId="77777777" w:rsidR="0020534E" w:rsidRPr="0020534E" w:rsidRDefault="0020534E" w:rsidP="0020534E">
            <w:r w:rsidRPr="0020534E">
              <w:t>Oficiales RFME</w:t>
            </w:r>
          </w:p>
          <w:p w14:paraId="3AEFAA32" w14:textId="77777777" w:rsidR="0020534E" w:rsidRPr="0020534E" w:rsidRDefault="0020534E" w:rsidP="0020534E">
            <w:pPr>
              <w:numPr>
                <w:ilvl w:val="0"/>
                <w:numId w:val="4"/>
              </w:numPr>
            </w:pPr>
            <w:r w:rsidRPr="0020534E">
              <w:t>Presidente de Jurado</w:t>
            </w:r>
          </w:p>
          <w:p w14:paraId="176103D4" w14:textId="0F6ECD7D" w:rsidR="0020534E" w:rsidRPr="0020534E" w:rsidRDefault="0020534E" w:rsidP="002740B5">
            <w:pPr>
              <w:pStyle w:val="Prrafodelista"/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9050" w14:textId="77777777" w:rsidR="0020534E" w:rsidRPr="0020534E" w:rsidRDefault="0020534E" w:rsidP="0020534E">
            <w:r w:rsidRPr="0020534E">
              <w:t>Costes*:</w:t>
            </w:r>
          </w:p>
          <w:p w14:paraId="4B994506" w14:textId="2B4F793C" w:rsidR="0020534E" w:rsidRPr="0020534E" w:rsidRDefault="0020534E" w:rsidP="0020534E">
            <w:r w:rsidRPr="0020534E">
              <w:t xml:space="preserve">Derechos RFME: </w:t>
            </w:r>
            <w:r w:rsidR="00CE26EF">
              <w:t>1.105</w:t>
            </w:r>
            <w:r w:rsidRPr="0020534E">
              <w:t xml:space="preserve"> €</w:t>
            </w:r>
          </w:p>
          <w:p w14:paraId="51F9C9AD" w14:textId="77777777" w:rsidR="0020534E" w:rsidRPr="0020534E" w:rsidRDefault="0020534E" w:rsidP="0020534E">
            <w:r w:rsidRPr="0020534E">
              <w:t>Seguros RC: 20 € por piloto/evento</w:t>
            </w:r>
          </w:p>
          <w:p w14:paraId="76BACB29" w14:textId="77777777" w:rsidR="0020534E" w:rsidRPr="0020534E" w:rsidRDefault="0020534E" w:rsidP="0020534E">
            <w:r w:rsidRPr="0020534E">
              <w:t>Oficiales</w:t>
            </w:r>
          </w:p>
        </w:tc>
      </w:tr>
      <w:tr w:rsidR="0020534E" w:rsidRPr="0020534E" w14:paraId="05B792A9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84E6" w14:textId="77777777" w:rsidR="0020534E" w:rsidRPr="0020534E" w:rsidRDefault="0020534E" w:rsidP="0020534E"/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6491" w14:textId="77777777" w:rsidR="0020534E" w:rsidRPr="0020534E" w:rsidRDefault="0020534E" w:rsidP="0020534E">
            <w:r w:rsidRPr="0020534E">
              <w:t xml:space="preserve">Ingresos: </w:t>
            </w:r>
          </w:p>
          <w:p w14:paraId="44ABCF90" w14:textId="77777777" w:rsidR="0020534E" w:rsidRPr="0020534E" w:rsidRDefault="0020534E" w:rsidP="0020534E">
            <w:r w:rsidRPr="0020534E">
              <w:t>Inscripciones (10% para la RFME)</w:t>
            </w:r>
          </w:p>
          <w:p w14:paraId="0E46ACB2" w14:textId="77777777" w:rsidR="0020534E" w:rsidRPr="0020534E" w:rsidRDefault="0020534E" w:rsidP="0020534E">
            <w:r w:rsidRPr="0020534E">
              <w:t>Tandas de Entrenamientos Libres</w:t>
            </w:r>
          </w:p>
          <w:p w14:paraId="485BD2EC" w14:textId="77777777" w:rsidR="0020534E" w:rsidRPr="0020534E" w:rsidRDefault="0020534E" w:rsidP="0020534E">
            <w:r w:rsidRPr="0020534E">
              <w:t>Boxes</w:t>
            </w:r>
          </w:p>
        </w:tc>
      </w:tr>
    </w:tbl>
    <w:p w14:paraId="0FF61F5E" w14:textId="77777777" w:rsidR="0020534E" w:rsidRPr="0020534E" w:rsidRDefault="0020534E" w:rsidP="0020534E">
      <w:pPr>
        <w:rPr>
          <w:b/>
        </w:rPr>
      </w:pPr>
    </w:p>
    <w:p w14:paraId="701E09C6" w14:textId="77777777" w:rsidR="0020534E" w:rsidRPr="0020534E" w:rsidRDefault="0020534E" w:rsidP="0020534E">
      <w:pPr>
        <w:rPr>
          <w:b/>
        </w:rPr>
      </w:pPr>
      <w:r w:rsidRPr="0020534E">
        <w:rPr>
          <w:b/>
        </w:rPr>
        <w:t>Información Inscripciones</w:t>
      </w:r>
    </w:p>
    <w:p w14:paraId="4B69ECB6" w14:textId="77777777" w:rsidR="0020534E" w:rsidRPr="0020534E" w:rsidRDefault="0020534E" w:rsidP="0020534E">
      <w:pPr>
        <w:rPr>
          <w:b/>
        </w:rPr>
      </w:pPr>
    </w:p>
    <w:tbl>
      <w:tblPr>
        <w:tblW w:w="4201" w:type="dxa"/>
        <w:tblInd w:w="2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5"/>
        <w:gridCol w:w="2126"/>
      </w:tblGrid>
      <w:tr w:rsidR="0020534E" w:rsidRPr="0020534E" w14:paraId="2811054E" w14:textId="77777777" w:rsidTr="0020534E"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9AADEA8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Todas las Clases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B2C9305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Precio Inscripción</w:t>
            </w:r>
          </w:p>
        </w:tc>
      </w:tr>
      <w:tr w:rsidR="0020534E" w:rsidRPr="0020534E" w14:paraId="0C3F5559" w14:textId="77777777" w:rsidTr="0020534E"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36C3" w14:textId="6FDD51A9" w:rsidR="0020534E" w:rsidRPr="0020534E" w:rsidRDefault="00CE26EF" w:rsidP="0020534E">
            <w:r>
              <w:t>Categorías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9DDF" w14:textId="1CFDA2A8" w:rsidR="0020534E" w:rsidRPr="0020534E" w:rsidRDefault="00CE26EF" w:rsidP="0020534E">
            <w:r>
              <w:t>195</w:t>
            </w:r>
            <w:r w:rsidR="0020534E" w:rsidRPr="0020534E">
              <w:t xml:space="preserve"> € </w:t>
            </w:r>
          </w:p>
        </w:tc>
      </w:tr>
    </w:tbl>
    <w:p w14:paraId="1B29FC1B" w14:textId="77777777" w:rsidR="0020534E" w:rsidRPr="0020534E" w:rsidRDefault="0020534E" w:rsidP="002053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4234"/>
      </w:tblGrid>
      <w:tr w:rsidR="0020534E" w:rsidRPr="0020534E" w14:paraId="476C9472" w14:textId="77777777" w:rsidTr="0020534E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4B96536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Datos del Organizador:</w:t>
            </w:r>
          </w:p>
        </w:tc>
      </w:tr>
      <w:tr w:rsidR="0020534E" w:rsidRPr="0020534E" w14:paraId="13E839F9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AC5C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 xml:space="preserve">Organizador: 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230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240E98CA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B137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Persona de contacto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67D2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404A3B33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84B62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Teléfono de contacto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2D0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7DA58BD6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F41B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E-mail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B52E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3C3FA1CD" w14:textId="77777777" w:rsidTr="0020534E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2F280AF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Datos del evento</w:t>
            </w:r>
          </w:p>
        </w:tc>
      </w:tr>
      <w:tr w:rsidR="0020534E" w:rsidRPr="0020534E" w14:paraId="203013AE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0259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Circuito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F81B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2B7DDE11" w14:textId="77777777" w:rsidTr="0020534E">
        <w:tc>
          <w:tcPr>
            <w:tcW w:w="8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6FB4F4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Fechas Propuestas</w:t>
            </w:r>
          </w:p>
        </w:tc>
      </w:tr>
      <w:tr w:rsidR="0020534E" w:rsidRPr="0020534E" w14:paraId="089AF013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FB89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Fecha prioritaria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6393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244FEF2F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AB25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2ª Opción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84A7" w14:textId="77777777" w:rsidR="0020534E" w:rsidRPr="0020534E" w:rsidRDefault="0020534E" w:rsidP="0020534E">
            <w:pPr>
              <w:rPr>
                <w:b/>
              </w:rPr>
            </w:pPr>
          </w:p>
        </w:tc>
      </w:tr>
      <w:tr w:rsidR="0020534E" w:rsidRPr="0020534E" w14:paraId="2D4DE437" w14:textId="77777777" w:rsidTr="0020534E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A2EF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3ª Opción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81E4" w14:textId="77777777" w:rsidR="0020534E" w:rsidRPr="0020534E" w:rsidRDefault="0020534E" w:rsidP="0020534E">
            <w:pPr>
              <w:rPr>
                <w:b/>
              </w:rPr>
            </w:pPr>
          </w:p>
        </w:tc>
      </w:tr>
    </w:tbl>
    <w:p w14:paraId="2038EA66" w14:textId="77777777" w:rsidR="0020534E" w:rsidRPr="0020534E" w:rsidRDefault="0020534E" w:rsidP="002053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0534E" w:rsidRPr="0020534E" w14:paraId="0513E2D7" w14:textId="77777777" w:rsidTr="0020534E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850B6B" w14:textId="77777777" w:rsidR="0020534E" w:rsidRPr="0020534E" w:rsidRDefault="0020534E" w:rsidP="0020534E">
            <w:pPr>
              <w:rPr>
                <w:b/>
              </w:rPr>
            </w:pPr>
            <w:r w:rsidRPr="0020534E">
              <w:rPr>
                <w:b/>
              </w:rPr>
              <w:t>Observaciones, comentarios</w:t>
            </w:r>
          </w:p>
        </w:tc>
      </w:tr>
      <w:tr w:rsidR="0020534E" w:rsidRPr="0020534E" w14:paraId="5A70D894" w14:textId="77777777" w:rsidTr="0020534E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5721" w14:textId="77777777" w:rsidR="0020534E" w:rsidRPr="0020534E" w:rsidRDefault="0020534E" w:rsidP="0020534E">
            <w:pPr>
              <w:rPr>
                <w:b/>
              </w:rPr>
            </w:pPr>
          </w:p>
          <w:p w14:paraId="3A618732" w14:textId="77777777" w:rsidR="0020534E" w:rsidRPr="0020534E" w:rsidRDefault="0020534E" w:rsidP="0020534E">
            <w:pPr>
              <w:rPr>
                <w:b/>
              </w:rPr>
            </w:pPr>
          </w:p>
          <w:p w14:paraId="51704D62" w14:textId="77777777" w:rsidR="0020534E" w:rsidRPr="0020534E" w:rsidRDefault="0020534E" w:rsidP="0020534E">
            <w:pPr>
              <w:rPr>
                <w:b/>
              </w:rPr>
            </w:pPr>
          </w:p>
          <w:p w14:paraId="48F3526B" w14:textId="77777777" w:rsidR="0020534E" w:rsidRDefault="0020534E" w:rsidP="0020534E">
            <w:pPr>
              <w:rPr>
                <w:b/>
              </w:rPr>
            </w:pPr>
          </w:p>
          <w:p w14:paraId="5C559638" w14:textId="77777777" w:rsidR="0020534E" w:rsidRPr="0020534E" w:rsidRDefault="0020534E" w:rsidP="0020534E">
            <w:pPr>
              <w:rPr>
                <w:b/>
              </w:rPr>
            </w:pPr>
          </w:p>
        </w:tc>
      </w:tr>
    </w:tbl>
    <w:p w14:paraId="363197BC" w14:textId="276F1643" w:rsidR="0020534E" w:rsidRPr="0020534E" w:rsidRDefault="0020534E" w:rsidP="0020534E">
      <w:r w:rsidRPr="0020534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55692A" wp14:editId="6FC659C7">
                <wp:simplePos x="0" y="0"/>
                <wp:positionH relativeFrom="column">
                  <wp:posOffset>-1062990</wp:posOffset>
                </wp:positionH>
                <wp:positionV relativeFrom="paragraph">
                  <wp:posOffset>8166100</wp:posOffset>
                </wp:positionV>
                <wp:extent cx="7543800" cy="114300"/>
                <wp:effectExtent l="0" t="0" r="0" b="0"/>
                <wp:wrapThrough wrapText="bothSides">
                  <wp:wrapPolygon edited="0">
                    <wp:start x="0" y="0"/>
                    <wp:lineTo x="0" y="18000"/>
                    <wp:lineTo x="21545" y="18000"/>
                    <wp:lineTo x="21545" y="0"/>
                    <wp:lineTo x="0" y="0"/>
                  </wp:wrapPolygon>
                </wp:wrapThrough>
                <wp:docPr id="1259676622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14300"/>
                        </a:xfrm>
                        <a:prstGeom prst="rect">
                          <a:avLst/>
                        </a:prstGeom>
                        <a:solidFill>
                          <a:srgbClr val="8399B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068BE" w14:textId="77777777" w:rsidR="0020534E" w:rsidRDefault="0020534E" w:rsidP="0020534E">
                            <w:pPr>
                              <w:jc w:val="center"/>
                            </w:pPr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5692A" id="Rectángulo 3" o:spid="_x0000_s1026" style="position:absolute;margin-left:-83.7pt;margin-top:643pt;width:594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" fillcolor="#8399bb" stroked="f" strokeweight="2pt">
                <v:textbox>
                  <w:txbxContent>
                    <w:p w14:paraId="3BB068BE" w14:textId="77777777" w:rsidR="0020534E" w:rsidRDefault="0020534E" w:rsidP="0020534E">
                      <w:pPr>
                        <w:jc w:val="center"/>
                      </w:pPr>
                      <w:r>
                        <w:t>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26584C83" w14:textId="77777777" w:rsidR="0020534E" w:rsidRDefault="0020534E" w:rsidP="007D0FE5"/>
    <w:sectPr w:rsidR="0020534E" w:rsidSect="00E45CA3">
      <w:headerReference w:type="default" r:id="rId10"/>
      <w:footerReference w:type="default" r:id="rId11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C9052" w14:textId="77777777" w:rsidR="0001256A" w:rsidRDefault="0001256A" w:rsidP="003764F8">
      <w:r>
        <w:separator/>
      </w:r>
    </w:p>
  </w:endnote>
  <w:endnote w:type="continuationSeparator" w:id="0">
    <w:p w14:paraId="6593D64C" w14:textId="77777777" w:rsidR="0001256A" w:rsidRDefault="0001256A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7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8AB96" w14:textId="77777777" w:rsidR="0001256A" w:rsidRDefault="0001256A" w:rsidP="003764F8">
      <w:r>
        <w:separator/>
      </w:r>
    </w:p>
  </w:footnote>
  <w:footnote w:type="continuationSeparator" w:id="0">
    <w:p w14:paraId="27DFD5FC" w14:textId="77777777" w:rsidR="0001256A" w:rsidRDefault="0001256A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5A206BCF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28D4CBC0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939142244">
    <w:abstractNumId w:val="1"/>
  </w:num>
  <w:num w:numId="4" w16cid:durableId="1421676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0153C"/>
    <w:rsid w:val="0001256A"/>
    <w:rsid w:val="00015402"/>
    <w:rsid w:val="0003290F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184276"/>
    <w:rsid w:val="001A7F0D"/>
    <w:rsid w:val="0020534E"/>
    <w:rsid w:val="0021232E"/>
    <w:rsid w:val="00240454"/>
    <w:rsid w:val="00246036"/>
    <w:rsid w:val="002740B5"/>
    <w:rsid w:val="002926CA"/>
    <w:rsid w:val="002F0525"/>
    <w:rsid w:val="003059EB"/>
    <w:rsid w:val="0030670D"/>
    <w:rsid w:val="00343932"/>
    <w:rsid w:val="00345AD4"/>
    <w:rsid w:val="003764F8"/>
    <w:rsid w:val="00397C34"/>
    <w:rsid w:val="00397D06"/>
    <w:rsid w:val="003B0E90"/>
    <w:rsid w:val="003D6846"/>
    <w:rsid w:val="00405839"/>
    <w:rsid w:val="0041491B"/>
    <w:rsid w:val="004856D3"/>
    <w:rsid w:val="004A50CE"/>
    <w:rsid w:val="004A664C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76708"/>
    <w:rsid w:val="005A4DF2"/>
    <w:rsid w:val="005B36F6"/>
    <w:rsid w:val="005B645A"/>
    <w:rsid w:val="005D7DC6"/>
    <w:rsid w:val="005E178F"/>
    <w:rsid w:val="00613E04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E3330"/>
    <w:rsid w:val="00727AEF"/>
    <w:rsid w:val="00765034"/>
    <w:rsid w:val="00782C41"/>
    <w:rsid w:val="00796A82"/>
    <w:rsid w:val="007B2F6A"/>
    <w:rsid w:val="007D0FE5"/>
    <w:rsid w:val="007E1F49"/>
    <w:rsid w:val="007E71F5"/>
    <w:rsid w:val="007F0C5E"/>
    <w:rsid w:val="00810181"/>
    <w:rsid w:val="00862207"/>
    <w:rsid w:val="00895ED7"/>
    <w:rsid w:val="008A7E86"/>
    <w:rsid w:val="008D14D1"/>
    <w:rsid w:val="008D18B8"/>
    <w:rsid w:val="009122D8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B10DBE"/>
    <w:rsid w:val="00B20386"/>
    <w:rsid w:val="00B91ABC"/>
    <w:rsid w:val="00BD3527"/>
    <w:rsid w:val="00C507AB"/>
    <w:rsid w:val="00C57901"/>
    <w:rsid w:val="00C637F7"/>
    <w:rsid w:val="00C74E55"/>
    <w:rsid w:val="00C8170A"/>
    <w:rsid w:val="00C95AB3"/>
    <w:rsid w:val="00CB234D"/>
    <w:rsid w:val="00CB2B97"/>
    <w:rsid w:val="00CC2039"/>
    <w:rsid w:val="00CD101B"/>
    <w:rsid w:val="00CE26EF"/>
    <w:rsid w:val="00CE44A7"/>
    <w:rsid w:val="00D262AA"/>
    <w:rsid w:val="00D30C81"/>
    <w:rsid w:val="00D400B1"/>
    <w:rsid w:val="00D57719"/>
    <w:rsid w:val="00D929DC"/>
    <w:rsid w:val="00DB6301"/>
    <w:rsid w:val="00DD6BC5"/>
    <w:rsid w:val="00DE1AAA"/>
    <w:rsid w:val="00DF63E4"/>
    <w:rsid w:val="00E0668D"/>
    <w:rsid w:val="00E45CA3"/>
    <w:rsid w:val="00ED028F"/>
    <w:rsid w:val="00ED7E09"/>
    <w:rsid w:val="00F065C6"/>
    <w:rsid w:val="00F14BB5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8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png"/><Relationship Id="rId5" Type="http://schemas.openxmlformats.org/officeDocument/2006/relationships/image" Target="media/image60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2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Jorge Ruiz Martos</cp:lastModifiedBy>
  <cp:revision>2</cp:revision>
  <cp:lastPrinted>2023-12-19T11:17:00Z</cp:lastPrinted>
  <dcterms:created xsi:type="dcterms:W3CDTF">2026-09-15T08:12:00Z</dcterms:created>
  <dcterms:modified xsi:type="dcterms:W3CDTF">2026-09-15T08:12:00Z</dcterms:modified>
</cp:coreProperties>
</file>